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812"/>
        <w:gridCol w:w="1572"/>
        <w:gridCol w:w="30"/>
        <w:gridCol w:w="212"/>
        <w:gridCol w:w="485"/>
        <w:gridCol w:w="22"/>
        <w:gridCol w:w="378"/>
        <w:gridCol w:w="724"/>
        <w:gridCol w:w="217"/>
        <w:gridCol w:w="751"/>
        <w:gridCol w:w="1730"/>
        <w:gridCol w:w="1348"/>
      </w:tblGrid>
      <w:tr w:rsidR="00C9238F" w:rsidRPr="009F6118" w14:paraId="79DBC102" w14:textId="77777777" w:rsidTr="002915D1">
        <w:trPr>
          <w:trHeight w:val="414"/>
        </w:trPr>
        <w:tc>
          <w:tcPr>
            <w:tcW w:w="1010" w:type="pct"/>
            <w:gridSpan w:val="2"/>
            <w:vAlign w:val="bottom"/>
          </w:tcPr>
          <w:p w14:paraId="5CCD0377" w14:textId="3051A23F" w:rsidR="00C9238F" w:rsidRPr="009F6118" w:rsidRDefault="00313115" w:rsidP="00576892">
            <w:pPr>
              <w:spacing w:before="240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Name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2823841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400AD009" w14:textId="7031EE0F" w:rsidR="00C9238F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9238F" w:rsidRPr="009F6118" w14:paraId="2BA6E54A" w14:textId="77777777" w:rsidTr="002915D1">
        <w:tc>
          <w:tcPr>
            <w:tcW w:w="1010" w:type="pct"/>
            <w:gridSpan w:val="2"/>
            <w:vAlign w:val="bottom"/>
          </w:tcPr>
          <w:p w14:paraId="7E885E76" w14:textId="656BDA92" w:rsidR="00C9238F" w:rsidRPr="009F6118" w:rsidRDefault="00584305" w:rsidP="00576892">
            <w:pPr>
              <w:spacing w:before="240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Phone #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18024186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509CD512" w14:textId="12E3480A" w:rsidR="00C9238F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9238F" w:rsidRPr="009F6118" w14:paraId="68A4D098" w14:textId="77777777" w:rsidTr="002915D1">
        <w:sdt>
          <w:sdtPr>
            <w:rPr>
              <w:rFonts w:ascii="Georgia" w:hAnsi="Georgia"/>
              <w:sz w:val="20"/>
              <w:szCs w:val="20"/>
            </w:rPr>
            <w:id w:val="572943512"/>
            <w:placeholder>
              <w:docPart w:val="2DDCF34717194CCA84F27C58A2D0D1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CB701E1" w14:textId="77777777" w:rsidR="00C9238F" w:rsidRPr="009F6118" w:rsidRDefault="00C96307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Fonts w:ascii="Georgia" w:hAnsi="Georgia"/>
                    <w:sz w:val="20"/>
                    <w:szCs w:val="20"/>
                  </w:rPr>
                  <w:t>Address</w:t>
                </w:r>
              </w:p>
            </w:tc>
          </w:sdtContent>
        </w:sdt>
        <w:sdt>
          <w:sdtPr>
            <w:rPr>
              <w:rFonts w:ascii="Georgia" w:hAnsi="Georgia"/>
              <w:sz w:val="20"/>
              <w:szCs w:val="20"/>
            </w:rPr>
            <w:id w:val="-3664480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53CFDED7" w14:textId="617C929B" w:rsidR="00C9238F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9238F" w:rsidRPr="009F6118" w14:paraId="42A2F609" w14:textId="77777777" w:rsidTr="002915D1">
        <w:sdt>
          <w:sdtPr>
            <w:rPr>
              <w:rFonts w:ascii="Georgia" w:hAnsi="Georgia"/>
              <w:sz w:val="20"/>
              <w:szCs w:val="20"/>
            </w:rPr>
            <w:id w:val="-521243642"/>
            <w:placeholder>
              <w:docPart w:val="D5E7AEFF8D52479FB175B9D5FCF962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5E3460A" w14:textId="77777777" w:rsidR="00C9238F" w:rsidRPr="009F6118" w:rsidRDefault="00C96307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Fonts w:ascii="Georgia" w:hAnsi="Georgia"/>
                    <w:sz w:val="20"/>
                    <w:szCs w:val="20"/>
                  </w:rPr>
                  <w:t>City/State/Zip</w:t>
                </w:r>
              </w:p>
            </w:tc>
          </w:sdtContent>
        </w:sdt>
        <w:sdt>
          <w:sdtPr>
            <w:rPr>
              <w:rFonts w:ascii="Georgia" w:hAnsi="Georgia"/>
              <w:sz w:val="20"/>
              <w:szCs w:val="20"/>
            </w:rPr>
            <w:id w:val="-16984614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4B02B9E9" w14:textId="63740C8C" w:rsidR="00C9238F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73920" w:rsidRPr="009F6118" w14:paraId="4B13C351" w14:textId="77777777" w:rsidTr="002915D1">
        <w:tc>
          <w:tcPr>
            <w:tcW w:w="1010" w:type="pct"/>
            <w:gridSpan w:val="2"/>
            <w:vAlign w:val="bottom"/>
          </w:tcPr>
          <w:p w14:paraId="00C5A1AC" w14:textId="055B4A57" w:rsidR="00576892" w:rsidRPr="009F6118" w:rsidRDefault="00584305" w:rsidP="00576892">
            <w:pPr>
              <w:spacing w:before="240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Troop #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-3067010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442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38D7F443" w14:textId="70E7E892" w:rsidR="00576892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904" w:type="pct"/>
            <w:gridSpan w:val="3"/>
            <w:vAlign w:val="bottom"/>
          </w:tcPr>
          <w:p w14:paraId="4FC291B2" w14:textId="20F2991C" w:rsidR="00576892" w:rsidRPr="009F6118" w:rsidRDefault="00584305" w:rsidP="00576892">
            <w:pPr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Service Unit #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18217641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644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65C396B" w14:textId="5F239B7B" w:rsidR="00576892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9238F" w:rsidRPr="009F6118" w14:paraId="1CDC220F" w14:textId="77777777" w:rsidTr="002915D1">
        <w:sdt>
          <w:sdtPr>
            <w:rPr>
              <w:rFonts w:ascii="Georgia" w:hAnsi="Georgia"/>
              <w:sz w:val="20"/>
              <w:szCs w:val="20"/>
            </w:rPr>
            <w:id w:val="-965116832"/>
            <w:placeholder>
              <w:docPart w:val="DB75B0977DC34A7D8162A8E37E609A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038E798" w14:textId="77777777" w:rsidR="00C9238F" w:rsidRPr="009F6118" w:rsidRDefault="00C96307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Fonts w:ascii="Georgia" w:hAnsi="Georgia"/>
                    <w:sz w:val="20"/>
                    <w:szCs w:val="20"/>
                  </w:rPr>
                  <w:t>Email</w:t>
                </w:r>
              </w:p>
            </w:tc>
          </w:sdtContent>
        </w:sdt>
        <w:sdt>
          <w:sdtPr>
            <w:rPr>
              <w:rFonts w:ascii="Georgia" w:hAnsi="Georgia"/>
              <w:sz w:val="20"/>
              <w:szCs w:val="20"/>
            </w:rPr>
            <w:id w:val="14098152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0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3219A503" w14:textId="26825723" w:rsidR="00C9238F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9238F" w:rsidRPr="009F6118" w14:paraId="23E6D926" w14:textId="77777777" w:rsidTr="002915D1">
        <w:trPr>
          <w:trHeight w:val="144"/>
        </w:trPr>
        <w:tc>
          <w:tcPr>
            <w:tcW w:w="1979" w:type="pct"/>
            <w:gridSpan w:val="5"/>
            <w:vAlign w:val="bottom"/>
          </w:tcPr>
          <w:p w14:paraId="5F21D5D1" w14:textId="1F4BC2D3" w:rsidR="00C9238F" w:rsidRPr="009F6118" w:rsidRDefault="00584305" w:rsidP="00576892">
            <w:pPr>
              <w:spacing w:before="240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Girl Scout Volunteer Position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-16123498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21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3014AABD" w14:textId="72B2824D" w:rsidR="00C9238F" w:rsidRPr="009F6118" w:rsidRDefault="00EC6EF5" w:rsidP="00576892">
                <w:pPr>
                  <w:spacing w:before="240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697B3C" w:rsidRPr="009F6118" w14:paraId="26AAA525" w14:textId="77777777" w:rsidTr="00EC6EF5">
        <w:trPr>
          <w:trHeight w:val="80"/>
        </w:trPr>
        <w:tc>
          <w:tcPr>
            <w:tcW w:w="5000" w:type="pct"/>
            <w:gridSpan w:val="13"/>
            <w:vAlign w:val="bottom"/>
          </w:tcPr>
          <w:p w14:paraId="02CA51A4" w14:textId="77777777" w:rsidR="00697B3C" w:rsidRPr="009F6118" w:rsidRDefault="00697B3C" w:rsidP="0057689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97B3C" w:rsidRPr="009F6118" w14:paraId="36B6046E" w14:textId="77777777" w:rsidTr="00290809">
        <w:trPr>
          <w:trHeight w:val="1575"/>
        </w:trPr>
        <w:tc>
          <w:tcPr>
            <w:tcW w:w="5000" w:type="pct"/>
            <w:gridSpan w:val="13"/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68"/>
              <w:gridCol w:w="3321"/>
              <w:gridCol w:w="3045"/>
            </w:tblGrid>
            <w:tr w:rsidR="00697B3C" w:rsidRPr="009F6118" w14:paraId="107218FB" w14:textId="77777777" w:rsidTr="00EC6EF5">
              <w:tc>
                <w:tcPr>
                  <w:tcW w:w="2768" w:type="dxa"/>
                </w:tcPr>
                <w:p w14:paraId="5168C2E1" w14:textId="2CBC247A" w:rsidR="00697B3C" w:rsidRPr="009F6118" w:rsidRDefault="00697B3C" w:rsidP="00697B3C">
                  <w:pPr>
                    <w:jc w:val="center"/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Previous Awards</w:t>
                  </w:r>
                </w:p>
              </w:tc>
              <w:tc>
                <w:tcPr>
                  <w:tcW w:w="3321" w:type="dxa"/>
                </w:tcPr>
                <w:p w14:paraId="3B0902BD" w14:textId="481AC51E" w:rsidR="00697B3C" w:rsidRPr="009F6118" w:rsidRDefault="00697B3C" w:rsidP="00697B3C">
                  <w:pPr>
                    <w:jc w:val="center"/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Indicate Number of Each</w:t>
                  </w:r>
                </w:p>
              </w:tc>
              <w:tc>
                <w:tcPr>
                  <w:tcW w:w="3045" w:type="dxa"/>
                </w:tcPr>
                <w:p w14:paraId="63BACDB2" w14:textId="7D0F31D1" w:rsidR="00697B3C" w:rsidRPr="009F6118" w:rsidRDefault="00697B3C" w:rsidP="00697B3C">
                  <w:pPr>
                    <w:jc w:val="center"/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Date</w:t>
                  </w:r>
                </w:p>
              </w:tc>
            </w:tr>
            <w:tr w:rsidR="00697B3C" w:rsidRPr="009F6118" w14:paraId="0170D77A" w14:textId="77777777" w:rsidTr="00EC6EF5">
              <w:tc>
                <w:tcPr>
                  <w:tcW w:w="2768" w:type="dxa"/>
                </w:tcPr>
                <w:p w14:paraId="04351D91" w14:textId="5A591EA2" w:rsidR="00697B3C" w:rsidRPr="009F6118" w:rsidRDefault="00697B3C" w:rsidP="00576892">
                  <w:pPr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Trained Volunteer Pin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1350531590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321" w:type="dxa"/>
                    </w:tcPr>
                    <w:p w14:paraId="04BC08FD" w14:textId="44FC4637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-1798367551"/>
                  <w:placeholder>
                    <w:docPart w:val="DefaultPlaceholder_-1854013437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45" w:type="dxa"/>
                    </w:tcPr>
                    <w:p w14:paraId="3CB18610" w14:textId="6145B8EA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697B3C" w:rsidRPr="009F6118" w14:paraId="45434C07" w14:textId="77777777" w:rsidTr="00EC6EF5">
              <w:tc>
                <w:tcPr>
                  <w:tcW w:w="2768" w:type="dxa"/>
                </w:tcPr>
                <w:p w14:paraId="6107179E" w14:textId="027BDA3F" w:rsidR="00697B3C" w:rsidRPr="009F6118" w:rsidRDefault="00697B3C" w:rsidP="00576892">
                  <w:pPr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Green Leaves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1763872476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321" w:type="dxa"/>
                    </w:tcPr>
                    <w:p w14:paraId="6822005C" w14:textId="7D48182D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442656882"/>
                  <w:placeholder>
                    <w:docPart w:val="DefaultPlaceholder_-1854013437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45" w:type="dxa"/>
                    </w:tcPr>
                    <w:p w14:paraId="7B74A74E" w14:textId="1EC75BF5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697B3C" w:rsidRPr="009F6118" w14:paraId="10586AFC" w14:textId="77777777" w:rsidTr="00EC6EF5">
              <w:tc>
                <w:tcPr>
                  <w:tcW w:w="2768" w:type="dxa"/>
                </w:tcPr>
                <w:p w14:paraId="41C88993" w14:textId="4F1A8D6D" w:rsidR="00697B3C" w:rsidRPr="009F6118" w:rsidRDefault="00697B3C" w:rsidP="00576892">
                  <w:pPr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Silver Leaves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-1873684802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321" w:type="dxa"/>
                    </w:tcPr>
                    <w:p w14:paraId="4552AEDC" w14:textId="549110AB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639239432"/>
                  <w:placeholder>
                    <w:docPart w:val="DefaultPlaceholder_-1854013437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45" w:type="dxa"/>
                    </w:tcPr>
                    <w:p w14:paraId="100AFB53" w14:textId="2E368982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697B3C" w:rsidRPr="009F6118" w14:paraId="287FF611" w14:textId="77777777" w:rsidTr="00EC6EF5">
              <w:tc>
                <w:tcPr>
                  <w:tcW w:w="2768" w:type="dxa"/>
                </w:tcPr>
                <w:p w14:paraId="2B0CF221" w14:textId="19C7F94B" w:rsidR="00697B3C" w:rsidRPr="009F6118" w:rsidRDefault="00697B3C" w:rsidP="00576892">
                  <w:pPr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Gold Leaves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1062140180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321" w:type="dxa"/>
                    </w:tcPr>
                    <w:p w14:paraId="2AB1B8C0" w14:textId="775674F3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-233325216"/>
                  <w:placeholder>
                    <w:docPart w:val="DefaultPlaceholder_-1854013437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45" w:type="dxa"/>
                    </w:tcPr>
                    <w:p w14:paraId="7F0972A4" w14:textId="39F1FC30" w:rsidR="00697B3C" w:rsidRPr="009F6118" w:rsidRDefault="00EC6EF5" w:rsidP="00576892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to enter a date.</w:t>
                      </w:r>
                    </w:p>
                  </w:tc>
                </w:sdtContent>
              </w:sdt>
            </w:tr>
          </w:tbl>
          <w:p w14:paraId="7B5994FF" w14:textId="77777777" w:rsidR="00697B3C" w:rsidRPr="009F6118" w:rsidRDefault="00697B3C" w:rsidP="0057689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290809" w:rsidRPr="009F6118" w14:paraId="41FF4AC1" w14:textId="77777777" w:rsidTr="00EC6EF5">
        <w:trPr>
          <w:trHeight w:val="171"/>
        </w:trPr>
        <w:tc>
          <w:tcPr>
            <w:tcW w:w="5000" w:type="pct"/>
            <w:gridSpan w:val="13"/>
            <w:vAlign w:val="bottom"/>
          </w:tcPr>
          <w:p w14:paraId="4975A9C8" w14:textId="77777777" w:rsidR="00290809" w:rsidRPr="009F6118" w:rsidRDefault="00290809" w:rsidP="0057689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97B3C" w:rsidRPr="009F6118" w14:paraId="76D7CFE4" w14:textId="77777777" w:rsidTr="00576892">
        <w:trPr>
          <w:trHeight w:val="576"/>
        </w:trPr>
        <w:tc>
          <w:tcPr>
            <w:tcW w:w="5000" w:type="pct"/>
            <w:gridSpan w:val="13"/>
            <w:vAlign w:val="bottom"/>
          </w:tcPr>
          <w:p w14:paraId="1C8008A1" w14:textId="5D0F2FFE" w:rsidR="00697B3C" w:rsidRPr="009F6118" w:rsidRDefault="00290809" w:rsidP="0060015D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The applicant has completed training in subject area(s) that have increased her/his skills in working with girls. Do not include courses needed for Trained Volunteer Pin. Minimum instruction time for each course is 10 hours.</w:t>
            </w:r>
          </w:p>
        </w:tc>
      </w:tr>
      <w:tr w:rsidR="00B2512D" w:rsidRPr="009F6118" w14:paraId="1C808C66" w14:textId="77777777" w:rsidTr="00B2512D">
        <w:trPr>
          <w:trHeight w:val="576"/>
        </w:trPr>
        <w:tc>
          <w:tcPr>
            <w:tcW w:w="5000" w:type="pct"/>
            <w:gridSpan w:val="13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73"/>
              <w:gridCol w:w="7271"/>
            </w:tblGrid>
            <w:tr w:rsidR="00B2512D" w:rsidRPr="009F6118" w14:paraId="74479579" w14:textId="77777777" w:rsidTr="00EA47F2">
              <w:tc>
                <w:tcPr>
                  <w:tcW w:w="1024" w:type="pct"/>
                  <w:vAlign w:val="bottom"/>
                </w:tcPr>
                <w:p w14:paraId="3B718AD0" w14:textId="77777777" w:rsidR="00B2512D" w:rsidRPr="009F6118" w:rsidRDefault="00B2512D" w:rsidP="00B2512D">
                  <w:pPr>
                    <w:spacing w:before="240"/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Name of Course: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-1694293478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976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0DE70F6E" w14:textId="4EEB1ACD" w:rsidR="00B2512D" w:rsidRPr="009F6118" w:rsidRDefault="00EC6EF5" w:rsidP="00B2512D">
                      <w:pPr>
                        <w:spacing w:before="240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63750CFF" w14:textId="7117DC76" w:rsidR="00B2512D" w:rsidRPr="009F6118" w:rsidRDefault="00B2512D" w:rsidP="0057689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290809" w:rsidRPr="009F6118" w14:paraId="46B1A3E4" w14:textId="77777777" w:rsidTr="00576892">
        <w:trPr>
          <w:trHeight w:val="576"/>
        </w:trPr>
        <w:tc>
          <w:tcPr>
            <w:tcW w:w="5000" w:type="pct"/>
            <w:gridSpan w:val="13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93"/>
              <w:gridCol w:w="5651"/>
            </w:tblGrid>
            <w:tr w:rsidR="00B2512D" w:rsidRPr="009F6118" w14:paraId="324E4B3E" w14:textId="77777777" w:rsidTr="002915D1">
              <w:trPr>
                <w:trHeight w:val="288"/>
              </w:trPr>
              <w:tc>
                <w:tcPr>
                  <w:tcW w:w="1910" w:type="pct"/>
                  <w:vAlign w:val="bottom"/>
                </w:tcPr>
                <w:p w14:paraId="0F9594BF" w14:textId="08471B95" w:rsidR="00B2512D" w:rsidRPr="009F6118" w:rsidRDefault="00B2512D" w:rsidP="00B2512D">
                  <w:pPr>
                    <w:spacing w:before="240"/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How course is used with girls/adults: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-729072162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090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7878186F" w14:textId="58BD0B61" w:rsidR="00B2512D" w:rsidRPr="009F6118" w:rsidRDefault="00EC6EF5" w:rsidP="00B2512D">
                      <w:pPr>
                        <w:spacing w:before="240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75472DB6" w14:textId="1587A36F" w:rsidR="00290809" w:rsidRPr="009F6118" w:rsidRDefault="00290809" w:rsidP="0057689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9F6118" w:rsidRPr="009F6118" w14:paraId="705377A9" w14:textId="77777777" w:rsidTr="007F7B88">
        <w:trPr>
          <w:trHeight w:val="576"/>
        </w:trPr>
        <w:tc>
          <w:tcPr>
            <w:tcW w:w="576" w:type="pct"/>
            <w:vAlign w:val="bottom"/>
          </w:tcPr>
          <w:p w14:paraId="1C02E6ED" w14:textId="77777777" w:rsidR="00EC6EF5" w:rsidRPr="009F6118" w:rsidRDefault="00EC6EF5" w:rsidP="00576892">
            <w:pPr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Location: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9320119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274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62804C12" w14:textId="6ECCB020" w:rsidR="00EC6EF5" w:rsidRPr="009F6118" w:rsidRDefault="00EC6EF5" w:rsidP="00576892">
                <w:pPr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400" w:type="pct"/>
            <w:gridSpan w:val="4"/>
            <w:vAlign w:val="bottom"/>
          </w:tcPr>
          <w:p w14:paraId="6EF32AEC" w14:textId="6FAFCCF4" w:rsidR="00EC6EF5" w:rsidRPr="009F6118" w:rsidRDefault="00EC6EF5" w:rsidP="00576892">
            <w:pPr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Date: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-1742093115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89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1C29E84" w14:textId="07B88076" w:rsidR="00EC6EF5" w:rsidRPr="009F6118" w:rsidRDefault="00EC6EF5" w:rsidP="00576892">
                <w:pPr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1441" w:type="pct"/>
            <w:gridSpan w:val="3"/>
            <w:vAlign w:val="bottom"/>
          </w:tcPr>
          <w:p w14:paraId="61E7D8F0" w14:textId="01ABC701" w:rsidR="00EC6EF5" w:rsidRPr="009F6118" w:rsidRDefault="00EC6EF5" w:rsidP="00576892">
            <w:pPr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 xml:space="preserve"># </w:t>
            </w:r>
            <w:proofErr w:type="gramStart"/>
            <w:r w:rsidRPr="009F6118">
              <w:rPr>
                <w:rFonts w:ascii="Georgia" w:hAnsi="Georgia"/>
                <w:sz w:val="20"/>
                <w:szCs w:val="20"/>
              </w:rPr>
              <w:t>of</w:t>
            </w:r>
            <w:proofErr w:type="gramEnd"/>
            <w:r w:rsidRPr="009F6118">
              <w:rPr>
                <w:rFonts w:ascii="Georgia" w:hAnsi="Georgia"/>
                <w:sz w:val="20"/>
                <w:szCs w:val="20"/>
              </w:rPr>
              <w:t xml:space="preserve"> hours of instruction: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-5423666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" w:type="pct"/>
                <w:tcBorders>
                  <w:bottom w:val="single" w:sz="4" w:space="0" w:color="auto"/>
                </w:tcBorders>
                <w:vAlign w:val="bottom"/>
              </w:tcPr>
              <w:p w14:paraId="59997CBE" w14:textId="47C22273" w:rsidR="00EC6EF5" w:rsidRPr="009F6118" w:rsidRDefault="00EC6EF5" w:rsidP="00576892">
                <w:pPr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4C01C2" w:rsidRPr="009F6118" w14:paraId="74C2196F" w14:textId="77777777" w:rsidTr="00A562B9">
        <w:trPr>
          <w:trHeight w:val="576"/>
        </w:trPr>
        <w:tc>
          <w:tcPr>
            <w:tcW w:w="5000" w:type="pct"/>
            <w:gridSpan w:val="13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3"/>
              <w:gridCol w:w="7451"/>
            </w:tblGrid>
            <w:tr w:rsidR="00DD742F" w:rsidRPr="009F6118" w14:paraId="65590CEB" w14:textId="77777777" w:rsidTr="007F7B88">
              <w:tc>
                <w:tcPr>
                  <w:tcW w:w="926" w:type="pct"/>
                  <w:vAlign w:val="bottom"/>
                </w:tcPr>
                <w:p w14:paraId="314790A0" w14:textId="2AD5E2C1" w:rsidR="00DD742F" w:rsidRPr="009F6118" w:rsidRDefault="00DD742F" w:rsidP="00DD742F">
                  <w:pPr>
                    <w:spacing w:before="240"/>
                    <w:rPr>
                      <w:rFonts w:ascii="Georgia" w:hAnsi="Georgia"/>
                      <w:sz w:val="20"/>
                      <w:szCs w:val="20"/>
                    </w:rPr>
                  </w:pPr>
                  <w:bookmarkStart w:id="0" w:name="_Hlk93671599"/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Name of Course: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335351211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4074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218423AB" w14:textId="4999B9B4" w:rsidR="00DD742F" w:rsidRPr="009F6118" w:rsidRDefault="00EC6EF5" w:rsidP="00DD742F">
                      <w:pPr>
                        <w:spacing w:before="240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bookmarkEnd w:id="0"/>
          </w:tbl>
          <w:p w14:paraId="25E8F314" w14:textId="63000EC2" w:rsidR="004C01C2" w:rsidRPr="009F6118" w:rsidRDefault="004C01C2" w:rsidP="0057689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C01C2" w:rsidRPr="009F6118" w14:paraId="53738C80" w14:textId="77777777" w:rsidTr="004C01C2">
        <w:trPr>
          <w:trHeight w:val="576"/>
        </w:trPr>
        <w:tc>
          <w:tcPr>
            <w:tcW w:w="5000" w:type="pct"/>
            <w:gridSpan w:val="13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93"/>
              <w:gridCol w:w="5651"/>
            </w:tblGrid>
            <w:tr w:rsidR="00B2512D" w:rsidRPr="009F6118" w14:paraId="3E766030" w14:textId="77777777" w:rsidTr="007F7B88">
              <w:tc>
                <w:tcPr>
                  <w:tcW w:w="1910" w:type="pct"/>
                  <w:vAlign w:val="bottom"/>
                </w:tcPr>
                <w:p w14:paraId="4E4EA29C" w14:textId="41BC186A" w:rsidR="00B2512D" w:rsidRPr="009F6118" w:rsidRDefault="00B2512D" w:rsidP="00B2512D">
                  <w:pPr>
                    <w:spacing w:before="240"/>
                    <w:rPr>
                      <w:rFonts w:ascii="Georgia" w:hAnsi="Georgia"/>
                      <w:sz w:val="20"/>
                      <w:szCs w:val="20"/>
                    </w:rPr>
                  </w:pPr>
                  <w:r w:rsidRPr="009F6118">
                    <w:rPr>
                      <w:rFonts w:ascii="Georgia" w:hAnsi="Georgia"/>
                      <w:sz w:val="20"/>
                      <w:szCs w:val="20"/>
                    </w:rPr>
                    <w:t>How course is used with girls/adults:</w:t>
                  </w:r>
                </w:p>
              </w:tc>
              <w:sdt>
                <w:sdtPr>
                  <w:rPr>
                    <w:rFonts w:ascii="Georgia" w:hAnsi="Georgia"/>
                    <w:sz w:val="20"/>
                    <w:szCs w:val="20"/>
                  </w:rPr>
                  <w:id w:val="288406339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090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39C10F57" w14:textId="26F54816" w:rsidR="00B2512D" w:rsidRPr="009F6118" w:rsidRDefault="00EC6EF5" w:rsidP="00B2512D">
                      <w:pPr>
                        <w:spacing w:before="240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9F6118">
                        <w:rPr>
                          <w:rStyle w:val="PlaceholderText"/>
                          <w:rFonts w:ascii="Georgia" w:hAnsi="Georgia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0B8DA159" w14:textId="2AF9DAE1" w:rsidR="004C01C2" w:rsidRPr="009F6118" w:rsidRDefault="004C01C2" w:rsidP="0057689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6EF5" w:rsidRPr="009F6118" w14:paraId="6CCEC8C2" w14:textId="77777777" w:rsidTr="007F7B88">
        <w:trPr>
          <w:trHeight w:val="576"/>
        </w:trPr>
        <w:tc>
          <w:tcPr>
            <w:tcW w:w="576" w:type="pct"/>
            <w:vAlign w:val="bottom"/>
          </w:tcPr>
          <w:p w14:paraId="78BFF7A4" w14:textId="77777777" w:rsidR="00EC6EF5" w:rsidRPr="009F6118" w:rsidRDefault="00EC6EF5" w:rsidP="00576892">
            <w:pPr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Location: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1995840291"/>
            <w:placeholder>
              <w:docPart w:val="CDE00FFB13BA4228820460517D7470FD"/>
            </w:placeholder>
            <w:showingPlcHdr/>
          </w:sdtPr>
          <w:sdtEndPr/>
          <w:sdtContent>
            <w:tc>
              <w:tcPr>
                <w:tcW w:w="1290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597865DA" w14:textId="1DB23608" w:rsidR="00EC6EF5" w:rsidRPr="009F6118" w:rsidRDefault="00EC6EF5" w:rsidP="00576892">
                <w:pPr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372" w:type="pct"/>
            <w:gridSpan w:val="2"/>
            <w:vAlign w:val="bottom"/>
          </w:tcPr>
          <w:p w14:paraId="7AE84551" w14:textId="25C6F5B2" w:rsidR="00EC6EF5" w:rsidRPr="009F6118" w:rsidRDefault="00EC6EF5" w:rsidP="00576892">
            <w:pPr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Date: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1766567732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17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BB82E8F" w14:textId="60C2907F" w:rsidR="00EC6EF5" w:rsidRPr="009F6118" w:rsidRDefault="00EC6EF5" w:rsidP="00576892">
                <w:pPr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1325" w:type="pct"/>
            <w:gridSpan w:val="2"/>
            <w:vAlign w:val="bottom"/>
          </w:tcPr>
          <w:p w14:paraId="3D2DFAE2" w14:textId="104BBB4C" w:rsidR="00EC6EF5" w:rsidRPr="009F6118" w:rsidRDefault="00EC6EF5" w:rsidP="00576892">
            <w:pPr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 xml:space="preserve"># </w:t>
            </w:r>
            <w:proofErr w:type="gramStart"/>
            <w:r w:rsidRPr="009F6118">
              <w:rPr>
                <w:rFonts w:ascii="Georgia" w:hAnsi="Georgia"/>
                <w:sz w:val="20"/>
                <w:szCs w:val="20"/>
              </w:rPr>
              <w:t>of</w:t>
            </w:r>
            <w:proofErr w:type="gramEnd"/>
            <w:r w:rsidRPr="009F6118">
              <w:rPr>
                <w:rFonts w:ascii="Georgia" w:hAnsi="Georgia"/>
                <w:sz w:val="20"/>
                <w:szCs w:val="20"/>
              </w:rPr>
              <w:t xml:space="preserve"> hours of instruction:</w:t>
            </w:r>
          </w:p>
        </w:tc>
        <w:sdt>
          <w:sdtPr>
            <w:rPr>
              <w:rFonts w:ascii="Georgia" w:hAnsi="Georgia"/>
              <w:sz w:val="20"/>
              <w:szCs w:val="20"/>
            </w:rPr>
            <w:id w:val="-3302946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" w:type="pct"/>
                <w:tcBorders>
                  <w:bottom w:val="single" w:sz="4" w:space="0" w:color="auto"/>
                </w:tcBorders>
                <w:vAlign w:val="bottom"/>
              </w:tcPr>
              <w:p w14:paraId="14C536AA" w14:textId="310C6597" w:rsidR="00EC6EF5" w:rsidRPr="009F6118" w:rsidRDefault="00EC6EF5" w:rsidP="00576892">
                <w:pPr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033A6FB6" w14:textId="249096E3" w:rsidR="00C9238F" w:rsidRPr="009F6118" w:rsidRDefault="00C9238F" w:rsidP="00AF6BFE">
      <w:pPr>
        <w:pStyle w:val="NoSpacing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1168"/>
        <w:gridCol w:w="1267"/>
        <w:gridCol w:w="2240"/>
      </w:tblGrid>
      <w:tr w:rsidR="0060015D" w:rsidRPr="009F6118" w14:paraId="6AB4873F" w14:textId="77777777" w:rsidTr="0060015D"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0D8BAE" w14:textId="6C2EC085" w:rsidR="0060015D" w:rsidRPr="009F6118" w:rsidRDefault="0060015D" w:rsidP="009A04B4">
            <w:pPr>
              <w:pStyle w:val="NoSpacing"/>
              <w:jc w:val="center"/>
              <w:rPr>
                <w:rFonts w:ascii="Georgia" w:hAnsi="Georgia"/>
                <w:b/>
                <w:bCs/>
                <w:sz w:val="20"/>
                <w:szCs w:val="20"/>
              </w:rPr>
            </w:pPr>
            <w:r w:rsidRPr="009F6118">
              <w:rPr>
                <w:rFonts w:ascii="Georgia" w:hAnsi="Georgia"/>
                <w:b/>
                <w:bCs/>
                <w:sz w:val="20"/>
                <w:szCs w:val="20"/>
              </w:rPr>
              <w:t>RETURN APPLICATION TO SERVICE TEAM</w:t>
            </w:r>
          </w:p>
        </w:tc>
      </w:tr>
      <w:tr w:rsidR="0060015D" w:rsidRPr="009F6118" w14:paraId="7DA221DA" w14:textId="77777777" w:rsidTr="0060015D">
        <w:tc>
          <w:tcPr>
            <w:tcW w:w="9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4A7CCB" w14:textId="0C851DB3" w:rsidR="0060015D" w:rsidRPr="009F6118" w:rsidRDefault="0060015D" w:rsidP="009A04B4">
            <w:pPr>
              <w:pStyle w:val="NoSpacing"/>
              <w:jc w:val="center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Upon verification, the appropriate service team member will sign, date, and file a copy of this form with service unit records.</w:t>
            </w:r>
          </w:p>
        </w:tc>
      </w:tr>
      <w:tr w:rsidR="009F6118" w:rsidRPr="009F6118" w14:paraId="07CE872B" w14:textId="77777777" w:rsidTr="002915D1">
        <w:sdt>
          <w:sdtPr>
            <w:rPr>
              <w:rFonts w:ascii="Georgia" w:hAnsi="Georgia"/>
              <w:sz w:val="20"/>
              <w:szCs w:val="20"/>
            </w:rPr>
            <w:id w:val="206843502"/>
            <w:placeholder>
              <w:docPart w:val="E80AFD5134064954965257D87D37AACD"/>
            </w:placeholder>
            <w:showingPlcHdr/>
          </w:sdtPr>
          <w:sdtEndPr/>
          <w:sdtContent>
            <w:tc>
              <w:tcPr>
                <w:tcW w:w="467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B93BDE8" w14:textId="10EB454D" w:rsidR="009F6118" w:rsidRPr="009F6118" w:rsidRDefault="009F6118" w:rsidP="00AF6BFE">
                <w:pPr>
                  <w:pStyle w:val="NoSpacing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14:paraId="1FC9EB3D" w14:textId="77777777" w:rsidR="009F6118" w:rsidRPr="009F6118" w:rsidRDefault="009F6118" w:rsidP="0060015D">
            <w:pPr>
              <w:pStyle w:val="NoSpacing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14:paraId="20523CA2" w14:textId="77777777" w:rsidR="009F6118" w:rsidRPr="009F6118" w:rsidRDefault="009F6118" w:rsidP="0060015D">
            <w:pPr>
              <w:pStyle w:val="NoSpacing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sdt>
          <w:sdtPr>
            <w:rPr>
              <w:rFonts w:ascii="Georgia" w:hAnsi="Georgia"/>
              <w:sz w:val="20"/>
              <w:szCs w:val="20"/>
            </w:rPr>
            <w:id w:val="132000522"/>
            <w:placeholder>
              <w:docPart w:val="28CBA78B3F0D4A0486BD3107294C115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24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877679C" w14:textId="20A99B34" w:rsidR="009F6118" w:rsidRPr="009F6118" w:rsidRDefault="009F6118" w:rsidP="0060015D">
                <w:pPr>
                  <w:pStyle w:val="NoSpacing"/>
                  <w:jc w:val="center"/>
                  <w:rPr>
                    <w:rFonts w:ascii="Georgia" w:hAnsi="Georgia"/>
                    <w:sz w:val="20"/>
                    <w:szCs w:val="20"/>
                  </w:rPr>
                </w:pPr>
                <w:r w:rsidRPr="009F6118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60015D" w:rsidRPr="009F6118" w14:paraId="45C2ED0A" w14:textId="77777777" w:rsidTr="009A04B4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743AA2" w14:textId="77777777" w:rsidR="0060015D" w:rsidRPr="009F6118" w:rsidRDefault="0060015D" w:rsidP="0060015D">
            <w:pPr>
              <w:pStyle w:val="NoSpacing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Service Team Member</w:t>
            </w:r>
          </w:p>
        </w:tc>
        <w:tc>
          <w:tcPr>
            <w:tcW w:w="46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9DB203" w14:textId="5FD0A391" w:rsidR="0060015D" w:rsidRPr="009F6118" w:rsidRDefault="0060015D" w:rsidP="0060015D">
            <w:pPr>
              <w:pStyle w:val="NoSpacing"/>
              <w:jc w:val="right"/>
              <w:rPr>
                <w:rFonts w:ascii="Georgia" w:hAnsi="Georgia"/>
                <w:sz w:val="20"/>
                <w:szCs w:val="20"/>
              </w:rPr>
            </w:pPr>
            <w:r w:rsidRPr="009F6118">
              <w:rPr>
                <w:rFonts w:ascii="Georgia" w:hAnsi="Georgia"/>
                <w:sz w:val="20"/>
                <w:szCs w:val="20"/>
              </w:rPr>
              <w:t>Date</w:t>
            </w:r>
          </w:p>
        </w:tc>
      </w:tr>
    </w:tbl>
    <w:p w14:paraId="59F94AC5" w14:textId="77777777" w:rsidR="0060015D" w:rsidRPr="00003212" w:rsidRDefault="0060015D" w:rsidP="00AF6BFE">
      <w:pPr>
        <w:pStyle w:val="NoSpacing"/>
      </w:pPr>
    </w:p>
    <w:sectPr w:rsidR="0060015D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5A7CB" w14:textId="77777777" w:rsidR="008A4D4A" w:rsidRDefault="008A4D4A" w:rsidP="00C9238F">
      <w:pPr>
        <w:spacing w:after="0" w:line="240" w:lineRule="auto"/>
      </w:pPr>
      <w:r>
        <w:separator/>
      </w:r>
    </w:p>
  </w:endnote>
  <w:endnote w:type="continuationSeparator" w:id="0">
    <w:p w14:paraId="41A2808B" w14:textId="77777777" w:rsidR="008A4D4A" w:rsidRDefault="008A4D4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3F56A5-CE25-4DDE-BC2D-C484927F1F31}"/>
    <w:embedBold r:id="rId2" w:fontKey="{E5798B7A-7F47-42F4-A86F-70C39C8F38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DBC18D5-C9AD-4FA1-8E33-501F1CD90C85}"/>
    <w:embedBold r:id="rId4" w:fontKey="{B0907749-9E27-4B23-8ABD-C708A787F947}"/>
    <w:embedItalic r:id="rId5" w:fontKey="{E0DE854A-20DC-4B86-9CCA-5AA388DD550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AC9F6145-F791-4802-9FFF-A091F540E5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F67BE18-A1EE-4A21-A266-B0F6BEE1533A}"/>
    <w:embedBold r:id="rId8" w:fontKey="{54DC4DED-3432-4110-9CB1-275D9104D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18BD332" w14:textId="77777777" w:rsidTr="00C4167A">
      <w:tc>
        <w:tcPr>
          <w:tcW w:w="4675" w:type="dxa"/>
          <w:vAlign w:val="center"/>
        </w:tcPr>
        <w:p w14:paraId="4DF11E7D" w14:textId="77777777" w:rsidR="00003212" w:rsidRPr="009F6118" w:rsidRDefault="009A04B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6"/>
              <w:szCs w:val="22"/>
            </w:rPr>
          </w:pPr>
          <w:r w:rsidRPr="009F6118">
            <w:rPr>
              <w:rFonts w:ascii="Georgia" w:hAnsi="Georgia"/>
              <w:b/>
              <w:bCs/>
              <w:sz w:val="16"/>
              <w:szCs w:val="22"/>
            </w:rPr>
            <w:t>Send to:</w:t>
          </w:r>
          <w:r w:rsidRPr="009F6118">
            <w:rPr>
              <w:rFonts w:ascii="Georgia" w:hAnsi="Georgia"/>
              <w:sz w:val="16"/>
              <w:szCs w:val="22"/>
            </w:rPr>
            <w:t xml:space="preserve"> volunteerresources@gsmidtn.org </w:t>
          </w:r>
          <w:r w:rsidRPr="009F6118">
            <w:rPr>
              <w:rFonts w:ascii="Georgia" w:hAnsi="Georgia"/>
              <w:sz w:val="16"/>
              <w:szCs w:val="22"/>
              <w:u w:val="single"/>
            </w:rPr>
            <w:t>or</w:t>
          </w:r>
        </w:p>
        <w:p w14:paraId="2BA50C51" w14:textId="77777777" w:rsidR="009A04B4" w:rsidRPr="009F6118" w:rsidRDefault="009A04B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6"/>
              <w:szCs w:val="22"/>
            </w:rPr>
          </w:pPr>
          <w:r w:rsidRPr="009F6118">
            <w:rPr>
              <w:rFonts w:ascii="Georgia" w:hAnsi="Georgia"/>
              <w:sz w:val="16"/>
              <w:szCs w:val="22"/>
            </w:rPr>
            <w:t>Girl Scouts of Middle Tennessee</w:t>
          </w:r>
        </w:p>
        <w:p w14:paraId="7FCEA0D2" w14:textId="77777777" w:rsidR="009A04B4" w:rsidRPr="009F6118" w:rsidRDefault="009A04B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6"/>
              <w:szCs w:val="22"/>
            </w:rPr>
          </w:pPr>
          <w:r w:rsidRPr="009F6118">
            <w:rPr>
              <w:rFonts w:ascii="Georgia" w:hAnsi="Georgia"/>
              <w:sz w:val="16"/>
              <w:szCs w:val="22"/>
            </w:rPr>
            <w:t>Attn: Volunteer Resource Manager</w:t>
          </w:r>
        </w:p>
        <w:p w14:paraId="7F6D0987" w14:textId="77777777" w:rsidR="009A04B4" w:rsidRPr="009F6118" w:rsidRDefault="009A04B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6"/>
              <w:szCs w:val="22"/>
            </w:rPr>
          </w:pPr>
          <w:r w:rsidRPr="009F6118">
            <w:rPr>
              <w:rFonts w:ascii="Georgia" w:hAnsi="Georgia"/>
              <w:sz w:val="16"/>
              <w:szCs w:val="22"/>
            </w:rPr>
            <w:t>4522 Granny White Pike</w:t>
          </w:r>
        </w:p>
        <w:p w14:paraId="7C1ED8DD" w14:textId="2985D933" w:rsidR="005B013A" w:rsidRPr="00003212" w:rsidRDefault="009A04B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9F6118">
            <w:rPr>
              <w:rFonts w:ascii="Georgia" w:hAnsi="Georgia"/>
              <w:sz w:val="16"/>
              <w:szCs w:val="22"/>
            </w:rPr>
            <w:t>Nashville, Tennessee 37204</w:t>
          </w:r>
        </w:p>
      </w:tc>
      <w:tc>
        <w:tcPr>
          <w:tcW w:w="4675" w:type="dxa"/>
          <w:vAlign w:val="center"/>
        </w:tcPr>
        <w:p w14:paraId="46727F56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003212">
            <w:rPr>
              <w:noProof/>
              <w:sz w:val="18"/>
              <w:szCs w:val="24"/>
            </w:rPr>
            <w:drawing>
              <wp:inline distT="0" distB="0" distL="0" distR="0" wp14:anchorId="20F6FC18" wp14:editId="708BC32B">
                <wp:extent cx="1280160" cy="489890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89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31ED8B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14743" w14:textId="77777777" w:rsidR="008A4D4A" w:rsidRDefault="008A4D4A" w:rsidP="00C9238F">
      <w:pPr>
        <w:spacing w:after="0" w:line="240" w:lineRule="auto"/>
      </w:pPr>
      <w:r>
        <w:separator/>
      </w:r>
    </w:p>
  </w:footnote>
  <w:footnote w:type="continuationSeparator" w:id="0">
    <w:p w14:paraId="645A962B" w14:textId="77777777" w:rsidR="008A4D4A" w:rsidRDefault="008A4D4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00B050"/>
      <w:tblLook w:val="04A0" w:firstRow="1" w:lastRow="0" w:firstColumn="1" w:lastColumn="0" w:noHBand="0" w:noVBand="1"/>
    </w:tblPr>
    <w:tblGrid>
      <w:gridCol w:w="9350"/>
    </w:tblGrid>
    <w:tr w:rsidR="00FB2B91" w:rsidRPr="00576892" w14:paraId="7C0BF60B" w14:textId="77777777" w:rsidTr="00FB2B91">
      <w:trPr>
        <w:trHeight w:val="990"/>
      </w:trPr>
      <w:tc>
        <w:tcPr>
          <w:tcW w:w="9350" w:type="dxa"/>
          <w:shd w:val="clear" w:color="auto" w:fill="00B050"/>
          <w:vAlign w:val="center"/>
        </w:tcPr>
        <w:p w14:paraId="4C6C9138" w14:textId="643BB616" w:rsidR="00FB2B91" w:rsidRPr="00FB2B91" w:rsidRDefault="00FB2B91" w:rsidP="00FB2B9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Georgia" w:eastAsia="Calibri" w:hAnsi="Georgia" w:cs="Times New Roman"/>
              <w:b/>
              <w:noProof/>
              <w:color w:val="FFFFFF" w:themeColor="background1"/>
              <w:sz w:val="36"/>
              <w:szCs w:val="20"/>
            </w:rPr>
          </w:pPr>
          <w:r w:rsidRPr="00FB2B91">
            <w:rPr>
              <w:rFonts w:ascii="Georgia" w:eastAsia="Calibri" w:hAnsi="Georgia" w:cs="Times New Roman"/>
              <w:b/>
              <w:noProof/>
              <w:color w:val="FFFFFF" w:themeColor="background1"/>
              <w:sz w:val="36"/>
              <w:szCs w:val="20"/>
            </w:rPr>
            <w:t>Leaves for Trained Volunteer Pin Application</w:t>
          </w:r>
        </w:p>
      </w:tc>
    </w:tr>
  </w:tbl>
  <w:p w14:paraId="71EB08F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B91"/>
    <w:rsid w:val="00003212"/>
    <w:rsid w:val="00052382"/>
    <w:rsid w:val="0006568A"/>
    <w:rsid w:val="00065A07"/>
    <w:rsid w:val="00076F0F"/>
    <w:rsid w:val="00084253"/>
    <w:rsid w:val="000D1F49"/>
    <w:rsid w:val="000F4EC7"/>
    <w:rsid w:val="001727CA"/>
    <w:rsid w:val="00290809"/>
    <w:rsid w:val="002915D1"/>
    <w:rsid w:val="002C56E6"/>
    <w:rsid w:val="002D3238"/>
    <w:rsid w:val="002F071A"/>
    <w:rsid w:val="00313115"/>
    <w:rsid w:val="003411E4"/>
    <w:rsid w:val="00361E11"/>
    <w:rsid w:val="003F0847"/>
    <w:rsid w:val="0040090B"/>
    <w:rsid w:val="00451767"/>
    <w:rsid w:val="0046302A"/>
    <w:rsid w:val="00487D2D"/>
    <w:rsid w:val="004C01C2"/>
    <w:rsid w:val="004D5D62"/>
    <w:rsid w:val="004E5717"/>
    <w:rsid w:val="005112D0"/>
    <w:rsid w:val="00576892"/>
    <w:rsid w:val="00577E06"/>
    <w:rsid w:val="00584305"/>
    <w:rsid w:val="005A3BF7"/>
    <w:rsid w:val="005B013A"/>
    <w:rsid w:val="005B3766"/>
    <w:rsid w:val="005F2035"/>
    <w:rsid w:val="005F7990"/>
    <w:rsid w:val="0060015D"/>
    <w:rsid w:val="0063739C"/>
    <w:rsid w:val="00697B3C"/>
    <w:rsid w:val="00770F25"/>
    <w:rsid w:val="007A35A8"/>
    <w:rsid w:val="007B0A85"/>
    <w:rsid w:val="007C6A52"/>
    <w:rsid w:val="007F7B88"/>
    <w:rsid w:val="0082043E"/>
    <w:rsid w:val="00897670"/>
    <w:rsid w:val="008A4D4A"/>
    <w:rsid w:val="008B0E32"/>
    <w:rsid w:val="008E203A"/>
    <w:rsid w:val="0091229C"/>
    <w:rsid w:val="00920221"/>
    <w:rsid w:val="00932203"/>
    <w:rsid w:val="00940E73"/>
    <w:rsid w:val="0098035C"/>
    <w:rsid w:val="0098597D"/>
    <w:rsid w:val="009A04B4"/>
    <w:rsid w:val="009F6118"/>
    <w:rsid w:val="009F619A"/>
    <w:rsid w:val="009F6DDE"/>
    <w:rsid w:val="00A1613A"/>
    <w:rsid w:val="00A370A8"/>
    <w:rsid w:val="00A562B9"/>
    <w:rsid w:val="00AF6BFE"/>
    <w:rsid w:val="00B2512D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D742F"/>
    <w:rsid w:val="00E61C09"/>
    <w:rsid w:val="00E73920"/>
    <w:rsid w:val="00EA47F2"/>
    <w:rsid w:val="00EB3B58"/>
    <w:rsid w:val="00EC6EF5"/>
    <w:rsid w:val="00EC7359"/>
    <w:rsid w:val="00EE3054"/>
    <w:rsid w:val="00F00606"/>
    <w:rsid w:val="00F01256"/>
    <w:rsid w:val="00FB2B9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51C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DD742F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9A0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wilk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DCF34717194CCA84F27C58A2D0D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4187B-CED4-43AF-88EB-33389AAB655F}"/>
      </w:docPartPr>
      <w:docPartBody>
        <w:p w:rsidR="00B76212" w:rsidRDefault="00747D6F">
          <w:pPr>
            <w:pStyle w:val="2DDCF34717194CCA84F27C58A2D0D1EE"/>
          </w:pPr>
          <w:r w:rsidRPr="00576892">
            <w:t>Address</w:t>
          </w:r>
        </w:p>
      </w:docPartBody>
    </w:docPart>
    <w:docPart>
      <w:docPartPr>
        <w:name w:val="D5E7AEFF8D52479FB175B9D5FCF96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53229-0099-4984-B838-1D9F6FA0BCB8}"/>
      </w:docPartPr>
      <w:docPartBody>
        <w:p w:rsidR="00B76212" w:rsidRDefault="00747D6F">
          <w:pPr>
            <w:pStyle w:val="D5E7AEFF8D52479FB175B9D5FCF9621D"/>
          </w:pPr>
          <w:r w:rsidRPr="00576892">
            <w:t>City/State/Zip</w:t>
          </w:r>
        </w:p>
      </w:docPartBody>
    </w:docPart>
    <w:docPart>
      <w:docPartPr>
        <w:name w:val="DB75B0977DC34A7D8162A8E37E609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C1619-9868-4B6A-9F17-48ADC1251650}"/>
      </w:docPartPr>
      <w:docPartBody>
        <w:p w:rsidR="00B76212" w:rsidRDefault="00747D6F">
          <w:pPr>
            <w:pStyle w:val="DB75B0977DC34A7D8162A8E37E609A14"/>
          </w:pPr>
          <w:r w:rsidRPr="00576892">
            <w:t>Email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4F406-C390-4D07-BCB6-B3EDC2D8F092}"/>
      </w:docPartPr>
      <w:docPartBody>
        <w:p w:rsidR="00716533" w:rsidRDefault="00B76212">
          <w:r w:rsidRPr="00642A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571A-623B-4501-BAFC-D414E9566AC5}"/>
      </w:docPartPr>
      <w:docPartBody>
        <w:p w:rsidR="00716533" w:rsidRDefault="00B76212">
          <w:r w:rsidRPr="00642A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CDE00FFB13BA4228820460517D747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6F834-1DDB-4E46-9A88-E92C977058F5}"/>
      </w:docPartPr>
      <w:docPartBody>
        <w:p w:rsidR="00716533" w:rsidRDefault="00B76212" w:rsidP="00B76212">
          <w:pPr>
            <w:pStyle w:val="CDE00FFB13BA4228820460517D7470FD"/>
          </w:pPr>
          <w:r w:rsidRPr="00642A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0AFD5134064954965257D87D37A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AF6C-2F56-4E91-B73E-B915D0EA3348}"/>
      </w:docPartPr>
      <w:docPartBody>
        <w:p w:rsidR="00716533" w:rsidRDefault="00B76212" w:rsidP="00B76212">
          <w:pPr>
            <w:pStyle w:val="E80AFD5134064954965257D87D37AACD"/>
          </w:pPr>
          <w:r w:rsidRPr="00642A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CBA78B3F0D4A0486BD3107294C1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DAF5B-B5A5-40E5-AFE4-B72C318B068E}"/>
      </w:docPartPr>
      <w:docPartBody>
        <w:p w:rsidR="00716533" w:rsidRDefault="00B76212" w:rsidP="00B76212">
          <w:pPr>
            <w:pStyle w:val="28CBA78B3F0D4A0486BD3107294C1154"/>
          </w:pPr>
          <w:r w:rsidRPr="00642A1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8EC"/>
    <w:rsid w:val="002108EC"/>
    <w:rsid w:val="002A78E0"/>
    <w:rsid w:val="00322C71"/>
    <w:rsid w:val="00716533"/>
    <w:rsid w:val="00747D6F"/>
    <w:rsid w:val="00B76212"/>
    <w:rsid w:val="00CC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E00FFB13BA4228820460517D7470FD">
    <w:name w:val="CDE00FFB13BA4228820460517D7470FD"/>
    <w:rsid w:val="00B76212"/>
  </w:style>
  <w:style w:type="paragraph" w:customStyle="1" w:styleId="2DDCF34717194CCA84F27C58A2D0D1EE">
    <w:name w:val="2DDCF34717194CCA84F27C58A2D0D1EE"/>
  </w:style>
  <w:style w:type="paragraph" w:customStyle="1" w:styleId="D5E7AEFF8D52479FB175B9D5FCF9621D">
    <w:name w:val="D5E7AEFF8D52479FB175B9D5FCF9621D"/>
  </w:style>
  <w:style w:type="paragraph" w:customStyle="1" w:styleId="DB75B0977DC34A7D8162A8E37E609A14">
    <w:name w:val="DB75B0977DC34A7D8162A8E37E609A14"/>
  </w:style>
  <w:style w:type="paragraph" w:customStyle="1" w:styleId="E80AFD5134064954965257D87D37AACD">
    <w:name w:val="E80AFD5134064954965257D87D37AACD"/>
    <w:rsid w:val="00B76212"/>
  </w:style>
  <w:style w:type="paragraph" w:customStyle="1" w:styleId="28CBA78B3F0D4A0486BD3107294C1154">
    <w:name w:val="28CBA78B3F0D4A0486BD3107294C1154"/>
    <w:rsid w:val="00B76212"/>
  </w:style>
  <w:style w:type="character" w:styleId="PlaceholderText">
    <w:name w:val="Placeholder Text"/>
    <w:basedOn w:val="DefaultParagraphFont"/>
    <w:uiPriority w:val="99"/>
    <w:semiHidden/>
    <w:rsid w:val="00B762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2022-01-21T16:41:00Z</dcterms:created>
  <dcterms:modified xsi:type="dcterms:W3CDTF">2022-01-24T21:00:00Z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